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960" w:rsidRPr="00F068FA" w:rsidRDefault="00942D53" w:rsidP="00A73C53">
      <w:pPr>
        <w:widowControl w:val="0"/>
        <w:autoSpaceDE w:val="0"/>
        <w:autoSpaceDN w:val="0"/>
        <w:adjustRightInd w:val="0"/>
        <w:textAlignment w:val="center"/>
        <w:rPr>
          <w:rFonts w:ascii="Arial" w:hAnsi="Arial" w:cs="Arial"/>
          <w:b/>
          <w:color w:val="B2071B"/>
          <w:sz w:val="20"/>
          <w:szCs w:val="20"/>
        </w:rPr>
      </w:pPr>
      <w:bookmarkStart w:id="0" w:name="_GoBack"/>
      <w:bookmarkEnd w:id="0"/>
      <w:r w:rsidRPr="00F068FA">
        <w:rPr>
          <w:rFonts w:ascii="Arial" w:hAnsi="Arial" w:cs="Arial"/>
          <w:b/>
          <w:color w:val="B2071B"/>
          <w:sz w:val="20"/>
          <w:szCs w:val="20"/>
        </w:rPr>
        <w:t>DIPARTIMENTO DI DIRITTO P</w:t>
      </w:r>
      <w:r w:rsidR="00280960" w:rsidRPr="00F068FA">
        <w:rPr>
          <w:rFonts w:ascii="Arial" w:hAnsi="Arial" w:cs="Arial"/>
          <w:b/>
          <w:color w:val="B2071B"/>
          <w:sz w:val="20"/>
          <w:szCs w:val="20"/>
        </w:rPr>
        <w:t>UBBLICO,</w:t>
      </w:r>
    </w:p>
    <w:p w:rsidR="00942D53" w:rsidRPr="00F068FA" w:rsidRDefault="00280960" w:rsidP="00A73C53">
      <w:pPr>
        <w:widowControl w:val="0"/>
        <w:autoSpaceDE w:val="0"/>
        <w:autoSpaceDN w:val="0"/>
        <w:adjustRightInd w:val="0"/>
        <w:textAlignment w:val="center"/>
        <w:rPr>
          <w:rFonts w:ascii="Arial" w:hAnsi="Arial" w:cs="Arial"/>
          <w:b/>
          <w:color w:val="B2071B"/>
          <w:sz w:val="20"/>
          <w:szCs w:val="20"/>
        </w:rPr>
      </w:pPr>
      <w:r w:rsidRPr="00F068FA">
        <w:rPr>
          <w:rFonts w:ascii="Arial" w:hAnsi="Arial" w:cs="Arial"/>
          <w:b/>
          <w:color w:val="B2071B"/>
          <w:sz w:val="20"/>
          <w:szCs w:val="20"/>
        </w:rPr>
        <w:t>INTERNAZIONALE E COMUNITARIO</w:t>
      </w:r>
    </w:p>
    <w:p w:rsidR="00A73C53" w:rsidRPr="00F068FA" w:rsidRDefault="00A73C53">
      <w:pPr>
        <w:rPr>
          <w:rFonts w:ascii="Arial" w:hAnsi="Arial" w:cs="Arial"/>
          <w:sz w:val="20"/>
          <w:szCs w:val="20"/>
        </w:rPr>
      </w:pPr>
    </w:p>
    <w:p w:rsidR="00E41170" w:rsidRPr="00F068FA" w:rsidRDefault="00E41170">
      <w:pPr>
        <w:rPr>
          <w:rFonts w:ascii="Arial" w:hAnsi="Arial" w:cs="Arial"/>
          <w:sz w:val="20"/>
          <w:szCs w:val="20"/>
        </w:rPr>
      </w:pPr>
    </w:p>
    <w:p w:rsidR="00E41170" w:rsidRPr="00F068FA" w:rsidRDefault="00E41170" w:rsidP="002F7989">
      <w:pPr>
        <w:widowControl w:val="0"/>
        <w:kinsoku w:val="0"/>
        <w:overflowPunct w:val="0"/>
        <w:autoSpaceDE w:val="0"/>
        <w:autoSpaceDN w:val="0"/>
        <w:adjustRightInd w:val="0"/>
        <w:spacing w:before="91" w:line="307" w:lineRule="auto"/>
        <w:ind w:left="232" w:right="39" w:firstLine="9"/>
        <w:jc w:val="center"/>
        <w:rPr>
          <w:rFonts w:ascii="Arial" w:hAnsi="Arial" w:cs="Arial"/>
          <w:i/>
          <w:iCs/>
          <w:color w:val="161616"/>
          <w:sz w:val="20"/>
          <w:szCs w:val="20"/>
          <w:lang w:eastAsia="it-IT"/>
        </w:rPr>
      </w:pPr>
      <w:r w:rsidRPr="00F068FA"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t>BANDO  MOBILITA’ PER GIOVANI R</w:t>
      </w:r>
      <w:r w:rsidR="00A75D16"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t xml:space="preserve">ICERCATORI DEL </w:t>
      </w:r>
      <w:proofErr w:type="spellStart"/>
      <w:r w:rsidR="00A75D16"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t>DiPIC</w:t>
      </w:r>
      <w:proofErr w:type="spellEnd"/>
      <w:r w:rsidR="00A75D16"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t xml:space="preserve"> – ANNO 2021</w:t>
      </w:r>
      <w:r w:rsidRPr="00F068FA"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br/>
      </w:r>
    </w:p>
    <w:p w:rsidR="00E41170" w:rsidRPr="00F068FA" w:rsidRDefault="00E41170" w:rsidP="00E41170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it-IT"/>
        </w:rPr>
      </w:pPr>
    </w:p>
    <w:tbl>
      <w:tblPr>
        <w:tblW w:w="9632" w:type="dxa"/>
        <w:tblInd w:w="1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3"/>
        <w:gridCol w:w="4809"/>
      </w:tblGrid>
      <w:tr w:rsidR="008D37DF" w:rsidRPr="00F068FA" w:rsidTr="008D37DF">
        <w:trPr>
          <w:trHeight w:val="287"/>
        </w:trPr>
        <w:tc>
          <w:tcPr>
            <w:tcW w:w="9632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8D37DF" w:rsidRPr="00F068FA" w:rsidRDefault="008D37DF" w:rsidP="008D37D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it-IT"/>
              </w:rPr>
            </w:pPr>
            <w:r w:rsidRPr="00F068FA">
              <w:rPr>
                <w:rFonts w:ascii="Arial" w:hAnsi="Arial" w:cs="Arial"/>
                <w:b/>
                <w:bCs/>
                <w:color w:val="161616"/>
                <w:w w:val="105"/>
                <w:sz w:val="20"/>
                <w:szCs w:val="20"/>
                <w:lang w:eastAsia="it-IT"/>
              </w:rPr>
              <w:t>Candidato proponente</w:t>
            </w:r>
          </w:p>
        </w:tc>
      </w:tr>
      <w:tr w:rsidR="00E41170" w:rsidRPr="00F068FA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283B9C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Cognome: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E41170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E41170" w:rsidRPr="00F068FA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283B9C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7" w:lineRule="exact"/>
              <w:ind w:left="137"/>
              <w:rPr>
                <w:rFonts w:ascii="Arial" w:hAnsi="Arial" w:cs="Arial"/>
                <w:color w:val="161616"/>
                <w:w w:val="115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5"/>
                <w:sz w:val="20"/>
                <w:szCs w:val="20"/>
                <w:lang w:eastAsia="it-IT"/>
              </w:rPr>
              <w:t>Nome: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E41170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E41170" w:rsidRPr="00F068FA" w:rsidTr="00540E57">
        <w:trPr>
          <w:trHeight w:val="28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283B9C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27" w:lineRule="exact"/>
              <w:ind w:left="136"/>
              <w:rPr>
                <w:rFonts w:ascii="Arial" w:hAnsi="Arial" w:cs="Arial"/>
                <w:color w:val="161616"/>
                <w:w w:val="115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5"/>
                <w:sz w:val="20"/>
                <w:szCs w:val="20"/>
                <w:lang w:eastAsia="it-IT"/>
              </w:rPr>
              <w:t>Ruolo: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E41170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Email: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Telefono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40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7A35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Fondi utilizzati per </w:t>
            </w:r>
            <w:r w:rsidR="00540E57"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eventuale</w:t>
            </w: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 cofinanziamento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546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Ammontare del co</w:t>
            </w:r>
            <w:r w:rsidR="00E41170"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finanziamento</w:t>
            </w: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AA0D95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Università/Centro di Ricerca/Ente straniera/o </w:t>
            </w:r>
            <w:r w:rsidR="00540E57"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di destinazione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540E57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Istituzione: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Stat</w:t>
            </w:r>
            <w:r w:rsidR="00540E57"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o in cui si trova l'Istituzione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540E57" w:rsidRPr="002F7989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E57" w:rsidRPr="002F7989" w:rsidRDefault="00540E57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Doc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ente/Ricercatore di riferimento</w:t>
            </w: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E57" w:rsidRPr="002F7989" w:rsidRDefault="00540E57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540E57" w:rsidRPr="002F7989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E57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Struttura di Afferenza: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E57" w:rsidRPr="002F7989" w:rsidRDefault="00540E57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8C2514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8C251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Durata soggiorno: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8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Dal: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Al: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84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Area di ricerca: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900BA2">
        <w:trPr>
          <w:trHeight w:val="1304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83B9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Argomento 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di ricerca (</w:t>
            </w:r>
            <w:proofErr w:type="spellStart"/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max</w:t>
            </w:r>
            <w:proofErr w:type="spellEnd"/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 1000 caratteri):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B43CC6">
        <w:trPr>
          <w:trHeight w:val="129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Possibil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i ricadute (</w:t>
            </w:r>
            <w:proofErr w:type="spellStart"/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max</w:t>
            </w:r>
            <w:proofErr w:type="spellEnd"/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 1000 caratteri):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8C2514">
        <w:trPr>
          <w:trHeight w:val="153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Possibili pubblicazioni congiunte future (</w:t>
            </w:r>
            <w:proofErr w:type="spellStart"/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max</w:t>
            </w:r>
            <w:proofErr w:type="spellEnd"/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 1000 caratteri)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</w:tbl>
    <w:p w:rsidR="00B43CC6" w:rsidRPr="00F068FA" w:rsidRDefault="00B43CC6" w:rsidP="00E41170">
      <w:pPr>
        <w:widowControl w:val="0"/>
        <w:kinsoku w:val="0"/>
        <w:overflowPunct w:val="0"/>
        <w:autoSpaceDE w:val="0"/>
        <w:autoSpaceDN w:val="0"/>
        <w:adjustRightInd w:val="0"/>
        <w:spacing w:before="94"/>
        <w:ind w:left="118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B43CC6" w:rsidRPr="00F068FA" w:rsidRDefault="00B43CC6" w:rsidP="00E41170">
      <w:pPr>
        <w:widowControl w:val="0"/>
        <w:kinsoku w:val="0"/>
        <w:overflowPunct w:val="0"/>
        <w:autoSpaceDE w:val="0"/>
        <w:autoSpaceDN w:val="0"/>
        <w:adjustRightInd w:val="0"/>
        <w:spacing w:before="94"/>
        <w:ind w:left="118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E41170" w:rsidRPr="00F068FA" w:rsidRDefault="00E41170" w:rsidP="00E41170">
      <w:pPr>
        <w:widowControl w:val="0"/>
        <w:kinsoku w:val="0"/>
        <w:overflowPunct w:val="0"/>
        <w:autoSpaceDE w:val="0"/>
        <w:autoSpaceDN w:val="0"/>
        <w:adjustRightInd w:val="0"/>
        <w:spacing w:before="94"/>
        <w:ind w:left="118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Allegati</w:t>
      </w:r>
    </w:p>
    <w:p w:rsidR="00E41170" w:rsidRPr="00F068FA" w:rsidRDefault="00E41170" w:rsidP="00E41170">
      <w:pPr>
        <w:widowControl w:val="0"/>
        <w:kinsoku w:val="0"/>
        <w:overflowPunct w:val="0"/>
        <w:autoSpaceDE w:val="0"/>
        <w:autoSpaceDN w:val="0"/>
        <w:adjustRightInd w:val="0"/>
        <w:spacing w:before="103" w:line="348" w:lineRule="auto"/>
        <w:ind w:left="117" w:hanging="2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lastRenderedPageBreak/>
        <w:t>1.</w:t>
      </w:r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 xml:space="preserve"> l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ettera/email</w:t>
      </w:r>
      <w:r w:rsidRPr="00F068FA">
        <w:rPr>
          <w:rFonts w:ascii="Arial" w:hAnsi="Arial" w:cs="Arial"/>
          <w:color w:val="161616"/>
          <w:spacing w:val="-29"/>
          <w:w w:val="105"/>
          <w:sz w:val="20"/>
          <w:szCs w:val="20"/>
          <w:lang w:eastAsia="it-IT"/>
        </w:rPr>
        <w:t xml:space="preserve"> 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di</w:t>
      </w:r>
      <w:r w:rsidRPr="00F068FA">
        <w:rPr>
          <w:rFonts w:ascii="Arial" w:hAnsi="Arial" w:cs="Arial"/>
          <w:color w:val="161616"/>
          <w:spacing w:val="-20"/>
          <w:w w:val="105"/>
          <w:sz w:val="20"/>
          <w:szCs w:val="20"/>
          <w:lang w:eastAsia="it-IT"/>
        </w:rPr>
        <w:t xml:space="preserve"> 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invito</w:t>
      </w:r>
      <w:r w:rsidRPr="00F068FA">
        <w:rPr>
          <w:rFonts w:ascii="Arial" w:hAnsi="Arial" w:cs="Arial"/>
          <w:color w:val="161616"/>
          <w:spacing w:val="-8"/>
          <w:w w:val="105"/>
          <w:sz w:val="20"/>
          <w:szCs w:val="20"/>
          <w:lang w:eastAsia="it-IT"/>
        </w:rPr>
        <w:t xml:space="preserve"> 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del</w:t>
      </w:r>
      <w:r w:rsidRPr="00F068FA">
        <w:rPr>
          <w:rFonts w:ascii="Arial" w:hAnsi="Arial" w:cs="Arial"/>
          <w:color w:val="161616"/>
          <w:spacing w:val="-25"/>
          <w:w w:val="105"/>
          <w:sz w:val="20"/>
          <w:szCs w:val="20"/>
          <w:lang w:eastAsia="it-IT"/>
        </w:rPr>
        <w:t xml:space="preserve"> 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Docente</w:t>
      </w:r>
      <w:r w:rsidR="00414569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/Ricercatore</w:t>
      </w:r>
      <w:r w:rsidRPr="00F068FA">
        <w:rPr>
          <w:rFonts w:ascii="Arial" w:hAnsi="Arial" w:cs="Arial"/>
          <w:color w:val="161616"/>
          <w:spacing w:val="-4"/>
          <w:w w:val="105"/>
          <w:sz w:val="20"/>
          <w:szCs w:val="20"/>
          <w:lang w:eastAsia="it-IT"/>
        </w:rPr>
        <w:t xml:space="preserve"> </w:t>
      </w:r>
      <w:r w:rsidR="00307A35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straniero ospitante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 xml:space="preserve">; </w:t>
      </w:r>
    </w:p>
    <w:p w:rsidR="00307A35" w:rsidRPr="00F068FA" w:rsidRDefault="00283B9C" w:rsidP="00E41170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3542" w:firstLine="3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>
        <w:rPr>
          <w:rFonts w:ascii="Arial" w:hAnsi="Arial" w:cs="Arial"/>
          <w:color w:val="161616"/>
          <w:w w:val="105"/>
          <w:sz w:val="20"/>
          <w:szCs w:val="20"/>
          <w:lang w:eastAsia="it-IT"/>
        </w:rPr>
        <w:t>2. p</w:t>
      </w:r>
      <w:r w:rsidR="00307A35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rogramma dettagliato delle attività</w:t>
      </w:r>
      <w:r>
        <w:rPr>
          <w:rFonts w:ascii="Arial" w:hAnsi="Arial" w:cs="Arial"/>
          <w:color w:val="161616"/>
          <w:w w:val="105"/>
          <w:sz w:val="20"/>
          <w:szCs w:val="20"/>
          <w:lang w:eastAsia="it-IT"/>
        </w:rPr>
        <w:t>;</w:t>
      </w:r>
    </w:p>
    <w:p w:rsidR="00E41170" w:rsidRPr="00F068FA" w:rsidRDefault="00E41170" w:rsidP="00414569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282" w:firstLine="3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3.</w:t>
      </w:r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 xml:space="preserve"> </w:t>
      </w:r>
      <w:proofErr w:type="spellStart"/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all</w:t>
      </w:r>
      <w:proofErr w:type="spellEnd"/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. 2: s</w:t>
      </w:r>
      <w:r w:rsidR="00307A35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tima delle sp</w:t>
      </w:r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ese;</w:t>
      </w:r>
    </w:p>
    <w:p w:rsidR="00E41170" w:rsidRPr="00F068FA" w:rsidRDefault="00E41170" w:rsidP="00292F90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284" w:right="140" w:hanging="170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4</w:t>
      </w:r>
      <w:r w:rsidRPr="00F068FA">
        <w:rPr>
          <w:rFonts w:ascii="Arial" w:hAnsi="Arial" w:cs="Arial"/>
          <w:color w:val="3D3D3D"/>
          <w:w w:val="105"/>
          <w:sz w:val="20"/>
          <w:szCs w:val="20"/>
          <w:lang w:eastAsia="it-IT"/>
        </w:rPr>
        <w:t>.</w:t>
      </w:r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 xml:space="preserve"> p</w:t>
      </w:r>
      <w:r w:rsidR="00307A35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arere favorevole del proprio Responsabile scientifico/Supervisore per candidato Assegnista o Dottorando</w:t>
      </w:r>
      <w:r w:rsidR="00292F90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.</w:t>
      </w:r>
    </w:p>
    <w:p w:rsidR="00307A35" w:rsidRPr="00F068FA" w:rsidRDefault="00307A35" w:rsidP="00307A35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140" w:firstLine="3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307A35" w:rsidRPr="00F068FA" w:rsidRDefault="00307A35" w:rsidP="00307A35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140" w:firstLine="3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Data, ………………………………</w:t>
      </w:r>
    </w:p>
    <w:p w:rsidR="00E41170" w:rsidRPr="00F068FA" w:rsidRDefault="00E41170" w:rsidP="00307A35">
      <w:pPr>
        <w:widowControl w:val="0"/>
        <w:kinsoku w:val="0"/>
        <w:overflowPunct w:val="0"/>
        <w:autoSpaceDE w:val="0"/>
        <w:autoSpaceDN w:val="0"/>
        <w:adjustRightInd w:val="0"/>
        <w:spacing w:line="171" w:lineRule="exact"/>
        <w:ind w:right="154"/>
        <w:jc w:val="center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307A35" w:rsidRPr="00F068FA" w:rsidRDefault="00307A35" w:rsidP="00307A35">
      <w:pPr>
        <w:suppressAutoHyphens/>
        <w:spacing w:line="100" w:lineRule="atLeast"/>
        <w:ind w:left="5670"/>
        <w:rPr>
          <w:rFonts w:ascii="Arial" w:eastAsia="Arial Unicode MS" w:hAnsi="Arial" w:cs="Arial"/>
          <w:sz w:val="20"/>
          <w:szCs w:val="20"/>
          <w:lang w:val="kk-KZ" w:eastAsia="hi-IN" w:bidi="hi-IN"/>
        </w:rPr>
      </w:pPr>
    </w:p>
    <w:p w:rsidR="00E41170" w:rsidRPr="00F068FA" w:rsidRDefault="00307A35" w:rsidP="00307A35">
      <w:pPr>
        <w:suppressAutoHyphens/>
        <w:spacing w:line="100" w:lineRule="atLeast"/>
        <w:ind w:left="5670"/>
        <w:rPr>
          <w:rFonts w:ascii="Arial" w:eastAsia="Arial Unicode MS" w:hAnsi="Arial" w:cs="Arial"/>
          <w:sz w:val="20"/>
          <w:szCs w:val="20"/>
          <w:lang w:eastAsia="hi-IN" w:bidi="hi-IN"/>
        </w:rPr>
      </w:pPr>
      <w:r w:rsidRPr="00F068FA">
        <w:rPr>
          <w:rFonts w:ascii="Arial" w:eastAsia="Arial Unicode MS" w:hAnsi="Arial" w:cs="Arial"/>
          <w:sz w:val="20"/>
          <w:szCs w:val="20"/>
          <w:lang w:val="kk-KZ" w:eastAsia="hi-IN" w:bidi="hi-IN"/>
        </w:rPr>
        <w:tab/>
      </w:r>
      <w:r w:rsidRPr="00F068FA">
        <w:rPr>
          <w:rFonts w:ascii="Arial" w:eastAsia="Arial Unicode MS" w:hAnsi="Arial" w:cs="Arial"/>
          <w:sz w:val="20"/>
          <w:szCs w:val="20"/>
          <w:lang w:eastAsia="hi-IN" w:bidi="hi-IN"/>
        </w:rPr>
        <w:t>Firma del candidato</w:t>
      </w:r>
    </w:p>
    <w:p w:rsidR="00E41170" w:rsidRPr="00F068FA" w:rsidRDefault="00E41170">
      <w:pPr>
        <w:rPr>
          <w:rFonts w:ascii="Arial" w:hAnsi="Arial" w:cs="Arial"/>
          <w:sz w:val="20"/>
          <w:szCs w:val="20"/>
          <w:lang w:val="kk-KZ"/>
        </w:rPr>
      </w:pPr>
    </w:p>
    <w:sectPr w:rsidR="00E41170" w:rsidRPr="00F068FA" w:rsidSect="00B43CC6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709" w:right="1128" w:bottom="568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0A6" w:rsidRDefault="007040A6">
      <w:r>
        <w:separator/>
      </w:r>
    </w:p>
  </w:endnote>
  <w:endnote w:type="continuationSeparator" w:id="0">
    <w:p w:rsidR="007040A6" w:rsidRDefault="0070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4488D" w:rsidRDefault="00AF194A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AF194A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p w:rsidR="0094488D" w:rsidRDefault="00AF194A" w:rsidP="00102378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Pr="006F44A3" w:rsidRDefault="00AF194A" w:rsidP="0094488D">
    <w:pPr>
      <w:pStyle w:val="CorpoTestoUnipd"/>
      <w:tabs>
        <w:tab w:val="left" w:pos="164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0A6" w:rsidRDefault="007040A6">
      <w:r>
        <w:separator/>
      </w:r>
    </w:p>
  </w:footnote>
  <w:footnote w:type="continuationSeparator" w:id="0">
    <w:p w:rsidR="007040A6" w:rsidRDefault="00704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>
      <w:trPr>
        <w:trHeight w:val="570"/>
      </w:trPr>
      <w:tc>
        <w:tcPr>
          <w:tcW w:w="2173" w:type="dxa"/>
          <w:vMerge w:val="restart"/>
        </w:tcPr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>
      <w:trPr>
        <w:trHeight w:val="1132"/>
      </w:trPr>
      <w:tc>
        <w:tcPr>
          <w:tcW w:w="2173" w:type="dxa"/>
          <w:vMerge/>
        </w:tcPr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:rsidR="00280960" w:rsidRDefault="00280960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DIPARTIMENTO DI DIRITTO PUBBLICO,</w:t>
          </w:r>
        </w:p>
        <w:p w:rsidR="00737F3F" w:rsidRPr="00737F3F" w:rsidRDefault="00280960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INTERNAZIONALE E COMUNITARIO</w:t>
          </w:r>
        </w:p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16" name="Immagine 16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:rsidR="00737F3F" w:rsidRDefault="00737F3F" w:rsidP="00B43CC6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2302" w:type="dxa"/>
      <w:tblBorders>
        <w:bottom w:val="single" w:sz="2" w:space="0" w:color="B23021"/>
      </w:tblBorders>
      <w:tblLook w:val="00A0" w:firstRow="1" w:lastRow="0" w:firstColumn="1" w:lastColumn="0" w:noHBand="0" w:noVBand="0"/>
    </w:tblPr>
    <w:tblGrid>
      <w:gridCol w:w="1640"/>
      <w:gridCol w:w="4877"/>
      <w:gridCol w:w="5423"/>
    </w:tblGrid>
    <w:tr w:rsidR="008D42AB" w:rsidTr="008D42AB">
      <w:trPr>
        <w:trHeight w:val="1702"/>
      </w:trPr>
      <w:tc>
        <w:tcPr>
          <w:tcW w:w="2087" w:type="dxa"/>
        </w:tcPr>
        <w:p w:rsidR="00027C46" w:rsidRPr="00117E48" w:rsidRDefault="00D435B9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  <w:t>t</w:t>
          </w:r>
        </w:p>
      </w:tc>
      <w:tc>
        <w:tcPr>
          <w:tcW w:w="5770" w:type="dxa"/>
        </w:tcPr>
        <w:p w:rsidR="00027C46" w:rsidRPr="00777D69" w:rsidRDefault="00D435B9" w:rsidP="00566AC0">
          <w:pPr>
            <w:tabs>
              <w:tab w:val="left" w:pos="215"/>
            </w:tabs>
            <w:ind w:left="667"/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  <w:r w:rsidR="00C179EC"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51335623" wp14:editId="55E76CA1">
                <wp:extent cx="792480" cy="793200"/>
                <wp:effectExtent l="0" t="0" r="7620" b="6985"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cona DiPIC carta intestata ross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202" cy="793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27C46" w:rsidRPr="004D24BE" w:rsidRDefault="00AF194A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4083" w:type="dxa"/>
        </w:tcPr>
        <w:p w:rsidR="00027C46" w:rsidRPr="00117E48" w:rsidRDefault="00717986" w:rsidP="00117E48">
          <w:pPr>
            <w:ind w:left="926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532FE322" wp14:editId="6F29710E">
                <wp:extent cx="2717766" cy="756000"/>
                <wp:effectExtent l="0" t="0" r="635" b="635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4488D" w:rsidRPr="00FE6531" w:rsidRDefault="00AF194A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ru v:ext="edit" colors="#f7f7f7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170"/>
    <w:rsid w:val="000B2BAE"/>
    <w:rsid w:val="00102378"/>
    <w:rsid w:val="00117989"/>
    <w:rsid w:val="00121464"/>
    <w:rsid w:val="00145862"/>
    <w:rsid w:val="001B7E86"/>
    <w:rsid w:val="001D5CDC"/>
    <w:rsid w:val="001E2B82"/>
    <w:rsid w:val="001F7935"/>
    <w:rsid w:val="00237444"/>
    <w:rsid w:val="00266DEA"/>
    <w:rsid w:val="00280960"/>
    <w:rsid w:val="00283B9C"/>
    <w:rsid w:val="00292F90"/>
    <w:rsid w:val="002E7E85"/>
    <w:rsid w:val="002F7989"/>
    <w:rsid w:val="00307A35"/>
    <w:rsid w:val="00364598"/>
    <w:rsid w:val="003A7D69"/>
    <w:rsid w:val="003E4ABF"/>
    <w:rsid w:val="00401365"/>
    <w:rsid w:val="00414569"/>
    <w:rsid w:val="0042222C"/>
    <w:rsid w:val="004868FA"/>
    <w:rsid w:val="0049085F"/>
    <w:rsid w:val="004C3ADE"/>
    <w:rsid w:val="00540E57"/>
    <w:rsid w:val="00563E01"/>
    <w:rsid w:val="00566AC0"/>
    <w:rsid w:val="005862B8"/>
    <w:rsid w:val="005A10B9"/>
    <w:rsid w:val="005A555D"/>
    <w:rsid w:val="00650B04"/>
    <w:rsid w:val="00670940"/>
    <w:rsid w:val="006800AD"/>
    <w:rsid w:val="006D744E"/>
    <w:rsid w:val="006F4F66"/>
    <w:rsid w:val="007040A6"/>
    <w:rsid w:val="007046DB"/>
    <w:rsid w:val="00717986"/>
    <w:rsid w:val="00731C3B"/>
    <w:rsid w:val="00737F3F"/>
    <w:rsid w:val="00742254"/>
    <w:rsid w:val="00747016"/>
    <w:rsid w:val="00760443"/>
    <w:rsid w:val="00795681"/>
    <w:rsid w:val="007B52A7"/>
    <w:rsid w:val="00846EBC"/>
    <w:rsid w:val="00875743"/>
    <w:rsid w:val="00893937"/>
    <w:rsid w:val="008B5C37"/>
    <w:rsid w:val="008C2514"/>
    <w:rsid w:val="008D37DF"/>
    <w:rsid w:val="008D42AB"/>
    <w:rsid w:val="008E1E6C"/>
    <w:rsid w:val="008F771A"/>
    <w:rsid w:val="00900BA2"/>
    <w:rsid w:val="00921C18"/>
    <w:rsid w:val="00942D53"/>
    <w:rsid w:val="009509EA"/>
    <w:rsid w:val="009A19AE"/>
    <w:rsid w:val="009C1746"/>
    <w:rsid w:val="009D5DBC"/>
    <w:rsid w:val="00A66B19"/>
    <w:rsid w:val="00A73C53"/>
    <w:rsid w:val="00A75D16"/>
    <w:rsid w:val="00AA0D95"/>
    <w:rsid w:val="00AF194A"/>
    <w:rsid w:val="00B12CEC"/>
    <w:rsid w:val="00B43CC6"/>
    <w:rsid w:val="00B45F75"/>
    <w:rsid w:val="00B62068"/>
    <w:rsid w:val="00B629E4"/>
    <w:rsid w:val="00B76052"/>
    <w:rsid w:val="00B82873"/>
    <w:rsid w:val="00BB21D0"/>
    <w:rsid w:val="00BD2708"/>
    <w:rsid w:val="00C167BF"/>
    <w:rsid w:val="00C179EC"/>
    <w:rsid w:val="00C17B1A"/>
    <w:rsid w:val="00C40A89"/>
    <w:rsid w:val="00C45DCF"/>
    <w:rsid w:val="00C5221E"/>
    <w:rsid w:val="00C6017F"/>
    <w:rsid w:val="00C7146B"/>
    <w:rsid w:val="00C90A4A"/>
    <w:rsid w:val="00C955DC"/>
    <w:rsid w:val="00CB7CA5"/>
    <w:rsid w:val="00D23FE8"/>
    <w:rsid w:val="00D34E22"/>
    <w:rsid w:val="00D435B9"/>
    <w:rsid w:val="00D477EF"/>
    <w:rsid w:val="00D5424B"/>
    <w:rsid w:val="00DE621A"/>
    <w:rsid w:val="00DF1A57"/>
    <w:rsid w:val="00DF1BFD"/>
    <w:rsid w:val="00E00101"/>
    <w:rsid w:val="00E203C9"/>
    <w:rsid w:val="00E3593B"/>
    <w:rsid w:val="00E41170"/>
    <w:rsid w:val="00E52C31"/>
    <w:rsid w:val="00F068FA"/>
    <w:rsid w:val="00F1597A"/>
    <w:rsid w:val="00F87473"/>
    <w:rsid w:val="00FC7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7f7f7,white"/>
    </o:shapedefaults>
    <o:shapelayout v:ext="edit">
      <o:idmap v:ext="edit" data="1"/>
    </o:shapelayout>
  </w:shapeDefaults>
  <w:doNotEmbedSmartTags/>
  <w:decimalSymbol w:val=","/>
  <w:listSeparator w:val=";"/>
  <w15:docId w15:val="{430B4E07-478B-4E0A-91FA-1C76507DC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F44A3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uiPriority w:val="99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Titolo">
    <w:name w:val="Title"/>
    <w:basedOn w:val="Normale"/>
    <w:link w:val="TitoloCarattere"/>
    <w:qFormat/>
    <w:rsid w:val="00B62068"/>
    <w:pPr>
      <w:spacing w:line="480" w:lineRule="auto"/>
      <w:jc w:val="center"/>
    </w:pPr>
    <w:rPr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62068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47.162.217.150\Giuridico\Pubblico\Segret_Amministrativa\CARTA%20INTESTATA\CARTA%20INTESTATA%20OTTOCENTENARIO\Carta%20intestata%20a%20colori%20-%20800%20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a colori - 800 b</Template>
  <TotalTime>0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sguotti</dc:creator>
  <cp:lastModifiedBy>chiara sguotti</cp:lastModifiedBy>
  <cp:revision>2</cp:revision>
  <cp:lastPrinted>2019-11-11T11:50:00Z</cp:lastPrinted>
  <dcterms:created xsi:type="dcterms:W3CDTF">2021-11-30T09:08:00Z</dcterms:created>
  <dcterms:modified xsi:type="dcterms:W3CDTF">2021-11-30T09:08:00Z</dcterms:modified>
</cp:coreProperties>
</file>